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43" w:rsidRDefault="003C2743" w:rsidP="00B42899">
      <w:pPr>
        <w:rPr>
          <w:sz w:val="28"/>
          <w:szCs w:val="28"/>
        </w:rPr>
      </w:pPr>
    </w:p>
    <w:tbl>
      <w:tblPr>
        <w:tblW w:w="0" w:type="auto"/>
        <w:tblInd w:w="-55" w:type="dxa"/>
        <w:tblCellMar>
          <w:left w:w="57" w:type="dxa"/>
          <w:right w:w="57" w:type="dxa"/>
        </w:tblCellMar>
        <w:tblLook w:val="0000"/>
      </w:tblPr>
      <w:tblGrid>
        <w:gridCol w:w="4126"/>
        <w:gridCol w:w="1415"/>
        <w:gridCol w:w="4353"/>
      </w:tblGrid>
      <w:tr w:rsidR="003C2743" w:rsidRPr="00B42899">
        <w:tc>
          <w:tcPr>
            <w:tcW w:w="4320" w:type="dxa"/>
            <w:vAlign w:val="center"/>
          </w:tcPr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lang w:val="be-BY"/>
              </w:rPr>
            </w:pPr>
            <w:r w:rsidRPr="00B42899">
              <w:rPr>
                <w:b/>
                <w:bCs/>
                <w:lang w:val="be-BY"/>
              </w:rPr>
              <w:t>РЕСПУБЛИКА ТАТАРСТАН</w:t>
            </w:r>
          </w:p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lang w:val="be-BY"/>
              </w:rPr>
            </w:pPr>
          </w:p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sz w:val="26"/>
                <w:szCs w:val="26"/>
                <w:lang w:val="be-BY"/>
              </w:rPr>
            </w:pPr>
            <w:r w:rsidRPr="00B42899">
              <w:rPr>
                <w:b/>
                <w:bCs/>
                <w:sz w:val="26"/>
                <w:szCs w:val="26"/>
                <w:lang w:val="be-BY"/>
              </w:rPr>
              <w:t>БАЛТАСИНСКИЙ РАЙОННЫЙ</w:t>
            </w:r>
          </w:p>
          <w:p w:rsidR="003C2743" w:rsidRPr="00B42899" w:rsidRDefault="003C2743" w:rsidP="00B42899">
            <w:pPr>
              <w:jc w:val="center"/>
              <w:rPr>
                <w:rFonts w:ascii="SL_Nimbus" w:hAnsi="SL_Nimbus" w:cs="SL_Nimbus"/>
                <w:b/>
                <w:bCs/>
                <w:caps/>
                <w:sz w:val="28"/>
                <w:szCs w:val="28"/>
              </w:rPr>
            </w:pPr>
            <w:r w:rsidRPr="00B42899">
              <w:rPr>
                <w:b/>
                <w:bCs/>
                <w:sz w:val="26"/>
                <w:szCs w:val="26"/>
                <w:lang w:val="be-BY"/>
              </w:rPr>
              <w:t>ИСПОЛНИТЕЛЬНЫЙ КОМИТЕТ</w:t>
            </w:r>
          </w:p>
        </w:tc>
        <w:tc>
          <w:tcPr>
            <w:tcW w:w="1440" w:type="dxa"/>
          </w:tcPr>
          <w:p w:rsidR="003C2743" w:rsidRPr="00B42899" w:rsidRDefault="003C2743" w:rsidP="00B42899">
            <w:pPr>
              <w:jc w:val="center"/>
              <w:rPr>
                <w:rFonts w:ascii="SL_Nimbus" w:hAnsi="SL_Nimbus" w:cs="SL_Nimbus"/>
                <w:b/>
                <w:bCs/>
                <w:caps/>
              </w:rPr>
            </w:pPr>
            <w:r w:rsidRPr="002C6624">
              <w:rPr>
                <w:rFonts w:ascii="SL_Nimbus" w:hAnsi="SL_Nimbus" w:cs="SL_Nimbus"/>
                <w:b/>
                <w:bCs/>
                <w:cap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Балтасинский р-н (герб )" style="width:57pt;height:1in;visibility:visible">
                  <v:imagedata r:id="rId5" o:title=""/>
                </v:shape>
              </w:pict>
            </w:r>
          </w:p>
        </w:tc>
        <w:tc>
          <w:tcPr>
            <w:tcW w:w="4671" w:type="dxa"/>
            <w:vAlign w:val="center"/>
          </w:tcPr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</w:rPr>
            </w:pPr>
            <w:r w:rsidRPr="00B42899">
              <w:rPr>
                <w:b/>
                <w:bCs/>
              </w:rPr>
              <w:t>ТАТАРСТАН  РЕСПУБЛИКАСЫ</w:t>
            </w:r>
          </w:p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</w:rPr>
            </w:pPr>
          </w:p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sz w:val="26"/>
                <w:szCs w:val="26"/>
              </w:rPr>
            </w:pPr>
            <w:r w:rsidRPr="00B42899">
              <w:rPr>
                <w:b/>
                <w:bCs/>
                <w:sz w:val="26"/>
                <w:szCs w:val="26"/>
              </w:rPr>
              <w:t>БАЛТАЧ  РАЙОНЫ</w:t>
            </w:r>
          </w:p>
          <w:p w:rsidR="003C2743" w:rsidRPr="00B42899" w:rsidRDefault="003C2743" w:rsidP="00B42899">
            <w:pPr>
              <w:keepNext/>
              <w:jc w:val="center"/>
              <w:outlineLvl w:val="1"/>
              <w:rPr>
                <w:rFonts w:ascii="SL_Nimbus" w:hAnsi="SL_Nimbus" w:cs="SL_Nimbus"/>
                <w:b/>
                <w:bCs/>
                <w:caps/>
                <w:sz w:val="28"/>
                <w:szCs w:val="28"/>
              </w:rPr>
            </w:pPr>
            <w:r w:rsidRPr="00B42899">
              <w:rPr>
                <w:rFonts w:ascii="SL_Nimbus Cyr" w:hAnsi="SL_Nimbus Cyr" w:cs="SL_Nimbus Cyr"/>
                <w:b/>
                <w:bCs/>
                <w:caps/>
                <w:sz w:val="26"/>
                <w:szCs w:val="26"/>
              </w:rPr>
              <w:t>БАШКАРМА  КОМИТЕТЫ</w:t>
            </w:r>
          </w:p>
        </w:tc>
      </w:tr>
      <w:tr w:rsidR="003C2743" w:rsidRPr="00B42899">
        <w:trPr>
          <w:trHeight w:val="878"/>
        </w:trPr>
        <w:tc>
          <w:tcPr>
            <w:tcW w:w="4320" w:type="dxa"/>
            <w:tcBorders>
              <w:bottom w:val="thinThickThinSmallGap" w:sz="24" w:space="0" w:color="auto"/>
            </w:tcBorders>
            <w:vAlign w:val="center"/>
          </w:tcPr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B42899">
              <w:rPr>
                <w:b/>
                <w:bCs/>
                <w:sz w:val="20"/>
                <w:szCs w:val="20"/>
              </w:rPr>
              <w:t>422250, пгт. Балтаси, ул. Ленина, д. 42</w:t>
            </w:r>
          </w:p>
          <w:p w:rsidR="003C2743" w:rsidRPr="00B42899" w:rsidRDefault="003C2743" w:rsidP="00B42899">
            <w:pPr>
              <w:jc w:val="center"/>
              <w:rPr>
                <w:rFonts w:ascii="SL_Nimbus" w:hAnsi="SL_Nimbus" w:cs="SL_Nimbus"/>
              </w:rPr>
            </w:pPr>
            <w:r w:rsidRPr="00B42899">
              <w:rPr>
                <w:b/>
                <w:bCs/>
                <w:sz w:val="20"/>
                <w:szCs w:val="20"/>
              </w:rPr>
              <w:t>тел. 2-54-26, 2-51-34, факс: 2-51-34</w:t>
            </w:r>
          </w:p>
        </w:tc>
        <w:tc>
          <w:tcPr>
            <w:tcW w:w="1440" w:type="dxa"/>
            <w:tcBorders>
              <w:bottom w:val="thinThickThinSmallGap" w:sz="24" w:space="0" w:color="auto"/>
            </w:tcBorders>
            <w:vAlign w:val="center"/>
          </w:tcPr>
          <w:p w:rsidR="003C2743" w:rsidRPr="00B42899" w:rsidRDefault="003C2743" w:rsidP="00B42899">
            <w:pPr>
              <w:jc w:val="center"/>
              <w:rPr>
                <w:rFonts w:ascii="SL_Nimbus" w:hAnsi="SL_Nimbus" w:cs="SL_Nimbus"/>
              </w:rPr>
            </w:pPr>
          </w:p>
        </w:tc>
        <w:tc>
          <w:tcPr>
            <w:tcW w:w="4671" w:type="dxa"/>
            <w:tcBorders>
              <w:bottom w:val="thinThickThinSmallGap" w:sz="24" w:space="0" w:color="auto"/>
            </w:tcBorders>
            <w:vAlign w:val="center"/>
          </w:tcPr>
          <w:p w:rsidR="003C2743" w:rsidRPr="00B42899" w:rsidRDefault="003C2743" w:rsidP="00B42899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B42899">
              <w:rPr>
                <w:b/>
                <w:bCs/>
                <w:sz w:val="20"/>
                <w:szCs w:val="20"/>
              </w:rPr>
              <w:t>422250, Балтачштп, Ленин ур., 42</w:t>
            </w:r>
          </w:p>
          <w:p w:rsidR="003C2743" w:rsidRPr="00B42899" w:rsidRDefault="003C2743" w:rsidP="00B42899">
            <w:pPr>
              <w:jc w:val="center"/>
              <w:rPr>
                <w:rFonts w:ascii="SL_Nimbus" w:hAnsi="SL_Nimbus" w:cs="SL_Nimbus"/>
              </w:rPr>
            </w:pPr>
            <w:r w:rsidRPr="00B42899">
              <w:rPr>
                <w:b/>
                <w:bCs/>
                <w:sz w:val="20"/>
                <w:szCs w:val="20"/>
              </w:rPr>
              <w:t>тел. 2-54-26, 2-51-34, факс: 2-51-34</w:t>
            </w:r>
          </w:p>
        </w:tc>
      </w:tr>
    </w:tbl>
    <w:p w:rsidR="003C2743" w:rsidRPr="00B42899" w:rsidRDefault="003C2743" w:rsidP="00B42899">
      <w:pPr>
        <w:ind w:left="-180"/>
        <w:rPr>
          <w:sz w:val="16"/>
          <w:szCs w:val="16"/>
        </w:rPr>
      </w:pPr>
    </w:p>
    <w:p w:rsidR="003C2743" w:rsidRPr="00B42899" w:rsidRDefault="003C2743" w:rsidP="00B42899">
      <w:pPr>
        <w:ind w:left="-180"/>
        <w:rPr>
          <w:sz w:val="16"/>
          <w:szCs w:val="16"/>
        </w:rPr>
      </w:pPr>
    </w:p>
    <w:p w:rsidR="003C2743" w:rsidRPr="00B42899" w:rsidRDefault="003C2743" w:rsidP="00B42899">
      <w:pPr>
        <w:ind w:right="-54"/>
        <w:jc w:val="center"/>
      </w:pPr>
      <w:r>
        <w:t>№ ___</w:t>
      </w:r>
      <w:r w:rsidRPr="000E1F9A">
        <w:rPr>
          <w:b/>
          <w:bCs/>
          <w:u w:val="single"/>
        </w:rPr>
        <w:t>200__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42899">
        <w:t>«_</w:t>
      </w:r>
      <w:r>
        <w:rPr>
          <w:b/>
          <w:bCs/>
          <w:u w:val="single"/>
        </w:rPr>
        <w:t>24</w:t>
      </w:r>
      <w:r w:rsidRPr="00B42899">
        <w:t>_»__</w:t>
      </w:r>
      <w:r>
        <w:rPr>
          <w:b/>
          <w:bCs/>
          <w:u w:val="single"/>
        </w:rPr>
        <w:t>09</w:t>
      </w:r>
      <w:r w:rsidRPr="00B42899">
        <w:t>___20</w:t>
      </w:r>
      <w:r>
        <w:rPr>
          <w:b/>
          <w:bCs/>
          <w:u w:val="single"/>
        </w:rPr>
        <w:t>13</w:t>
      </w:r>
      <w:r w:rsidRPr="00B42899">
        <w:t>_ г.</w:t>
      </w:r>
    </w:p>
    <w:p w:rsidR="003C2743" w:rsidRPr="00B42899" w:rsidRDefault="003C2743" w:rsidP="00B4289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42899">
        <w:rPr>
          <w:b/>
          <w:bCs/>
          <w:sz w:val="28"/>
          <w:szCs w:val="28"/>
        </w:rPr>
        <w:t>КАРАР</w:t>
      </w:r>
    </w:p>
    <w:p w:rsidR="003C2743" w:rsidRPr="00B42899" w:rsidRDefault="003C2743" w:rsidP="00B42899">
      <w:pPr>
        <w:jc w:val="center"/>
        <w:rPr>
          <w:b/>
          <w:bCs/>
          <w:sz w:val="28"/>
          <w:szCs w:val="28"/>
        </w:rPr>
      </w:pPr>
      <w:r w:rsidRPr="00B42899">
        <w:rPr>
          <w:b/>
          <w:bCs/>
          <w:sz w:val="28"/>
          <w:szCs w:val="28"/>
        </w:rPr>
        <w:t>ПОСТАНОВЛЕНИЕ</w:t>
      </w:r>
    </w:p>
    <w:p w:rsidR="003C2743" w:rsidRPr="00B42899" w:rsidRDefault="003C2743" w:rsidP="00B42899">
      <w:pPr>
        <w:rPr>
          <w:sz w:val="28"/>
          <w:szCs w:val="28"/>
        </w:rPr>
      </w:pPr>
    </w:p>
    <w:p w:rsidR="003C2743" w:rsidRPr="00B42899" w:rsidRDefault="003C2743" w:rsidP="00B42899">
      <w:pPr>
        <w:jc w:val="center"/>
        <w:rPr>
          <w:b/>
          <w:bCs/>
          <w:sz w:val="28"/>
          <w:szCs w:val="28"/>
        </w:rPr>
      </w:pPr>
      <w:r w:rsidRPr="00B42899">
        <w:rPr>
          <w:b/>
          <w:bCs/>
          <w:sz w:val="28"/>
          <w:szCs w:val="28"/>
        </w:rPr>
        <w:t>Об утверждении нормативов финансирования</w:t>
      </w:r>
    </w:p>
    <w:p w:rsidR="003C2743" w:rsidRPr="00B42899" w:rsidRDefault="003C2743" w:rsidP="00B42899">
      <w:pPr>
        <w:jc w:val="center"/>
        <w:rPr>
          <w:b/>
          <w:bCs/>
          <w:sz w:val="28"/>
          <w:szCs w:val="28"/>
        </w:rPr>
      </w:pPr>
      <w:r w:rsidRPr="00B42899">
        <w:rPr>
          <w:b/>
          <w:bCs/>
          <w:sz w:val="28"/>
          <w:szCs w:val="28"/>
        </w:rPr>
        <w:t xml:space="preserve">дошкольных образовательных </w:t>
      </w:r>
      <w:r>
        <w:rPr>
          <w:b/>
          <w:bCs/>
          <w:sz w:val="28"/>
          <w:szCs w:val="28"/>
        </w:rPr>
        <w:t>организаций</w:t>
      </w:r>
    </w:p>
    <w:p w:rsidR="003C2743" w:rsidRDefault="003C2743" w:rsidP="00B42899">
      <w:pPr>
        <w:jc w:val="center"/>
        <w:rPr>
          <w:b/>
          <w:bCs/>
          <w:sz w:val="28"/>
          <w:szCs w:val="28"/>
        </w:rPr>
      </w:pPr>
      <w:r w:rsidRPr="00B42899">
        <w:rPr>
          <w:b/>
          <w:bCs/>
          <w:sz w:val="28"/>
          <w:szCs w:val="28"/>
        </w:rPr>
        <w:t>Балтасинского муниципального района на 2014 год</w:t>
      </w:r>
    </w:p>
    <w:p w:rsidR="003C2743" w:rsidRPr="00B42899" w:rsidRDefault="003C2743" w:rsidP="00B42899">
      <w:pPr>
        <w:jc w:val="center"/>
        <w:rPr>
          <w:b/>
          <w:bCs/>
          <w:sz w:val="28"/>
          <w:szCs w:val="28"/>
        </w:rPr>
      </w:pPr>
    </w:p>
    <w:p w:rsidR="003C2743" w:rsidRPr="004A521E" w:rsidRDefault="003C2743" w:rsidP="004A521E">
      <w:pPr>
        <w:pStyle w:val="Heading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bCs w:val="0"/>
          <w:spacing w:val="-15"/>
          <w:sz w:val="28"/>
          <w:szCs w:val="28"/>
        </w:rPr>
      </w:pPr>
      <w:r w:rsidRPr="004A521E">
        <w:rPr>
          <w:b w:val="0"/>
          <w:bCs w:val="0"/>
          <w:sz w:val="28"/>
          <w:szCs w:val="28"/>
        </w:rPr>
        <w:t xml:space="preserve">В соответствии со статьей 99 Федерального закона от 29.12.2012 № 273-ФЗ «Об образовании в Российской Федерации», пунктом 11 части 1 статьи 15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30.04.2008 №279 «О введении нормативного финансирования дошкольных образовательных учреждений Республики Татарстан», постановлением Кабинета Министров Республики Татарстан </w:t>
      </w:r>
      <w:r w:rsidRPr="004A521E">
        <w:rPr>
          <w:b w:val="0"/>
          <w:bCs w:val="0"/>
          <w:spacing w:val="-15"/>
          <w:sz w:val="28"/>
          <w:szCs w:val="28"/>
        </w:rPr>
        <w:t xml:space="preserve">№ 615 от 29.08.2013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год" </w:t>
      </w:r>
      <w:r w:rsidRPr="004A521E">
        <w:rPr>
          <w:b w:val="0"/>
          <w:bCs w:val="0"/>
          <w:sz w:val="28"/>
          <w:szCs w:val="28"/>
        </w:rPr>
        <w:t xml:space="preserve">и Уставом Балтасинского муниципального района руководитель Балтасинского районного исполнительного комитета </w:t>
      </w:r>
      <w:r w:rsidRPr="007A7D14">
        <w:rPr>
          <w:sz w:val="28"/>
          <w:szCs w:val="28"/>
        </w:rPr>
        <w:t>постановляет:</w:t>
      </w:r>
    </w:p>
    <w:p w:rsidR="003C2743" w:rsidRPr="00B42899" w:rsidRDefault="003C2743" w:rsidP="004A521E">
      <w:pPr>
        <w:numPr>
          <w:ilvl w:val="0"/>
          <w:numId w:val="1"/>
        </w:numPr>
        <w:jc w:val="both"/>
        <w:rPr>
          <w:sz w:val="28"/>
          <w:szCs w:val="28"/>
        </w:rPr>
      </w:pPr>
      <w:r w:rsidRPr="00B42899">
        <w:rPr>
          <w:sz w:val="28"/>
          <w:szCs w:val="28"/>
        </w:rPr>
        <w:t>Утвердить на 20</w:t>
      </w:r>
      <w:r w:rsidRPr="00B42899">
        <w:rPr>
          <w:sz w:val="28"/>
          <w:szCs w:val="28"/>
          <w:lang w:val="en-US"/>
        </w:rPr>
        <w:t>14</w:t>
      </w:r>
      <w:r w:rsidRPr="00B42899">
        <w:rPr>
          <w:sz w:val="28"/>
          <w:szCs w:val="28"/>
        </w:rPr>
        <w:t xml:space="preserve"> год прилагаемые:</w:t>
      </w:r>
    </w:p>
    <w:p w:rsidR="003C2743" w:rsidRPr="00B42899" w:rsidRDefault="003C2743" w:rsidP="004A521E">
      <w:pPr>
        <w:ind w:firstLine="720"/>
        <w:jc w:val="both"/>
        <w:rPr>
          <w:sz w:val="28"/>
          <w:szCs w:val="28"/>
        </w:rPr>
      </w:pPr>
      <w:r w:rsidRPr="00B42899">
        <w:rPr>
          <w:sz w:val="28"/>
          <w:szCs w:val="28"/>
        </w:rPr>
        <w:t xml:space="preserve">нормативы финансовых затрат на содержание воспитанников в дошкольных образовательных </w:t>
      </w:r>
      <w:r>
        <w:rPr>
          <w:sz w:val="28"/>
          <w:szCs w:val="28"/>
        </w:rPr>
        <w:t>организациях</w:t>
      </w:r>
      <w:r w:rsidRPr="00B42899">
        <w:rPr>
          <w:sz w:val="28"/>
          <w:szCs w:val="28"/>
        </w:rPr>
        <w:t xml:space="preserve"> Балтасинского муниципального района;</w:t>
      </w:r>
    </w:p>
    <w:p w:rsidR="003C2743" w:rsidRPr="00B42899" w:rsidRDefault="003C2743" w:rsidP="00B42899">
      <w:pPr>
        <w:ind w:firstLine="709"/>
        <w:jc w:val="both"/>
        <w:rPr>
          <w:sz w:val="28"/>
          <w:szCs w:val="28"/>
        </w:rPr>
      </w:pPr>
      <w:r w:rsidRPr="00B42899">
        <w:rPr>
          <w:sz w:val="28"/>
          <w:szCs w:val="28"/>
        </w:rPr>
        <w:t xml:space="preserve">размеры родительской платы за </w:t>
      </w:r>
      <w:r>
        <w:rPr>
          <w:sz w:val="28"/>
          <w:szCs w:val="28"/>
        </w:rPr>
        <w:t>присмотр и уход за ребенком</w:t>
      </w:r>
      <w:r w:rsidRPr="00B42899">
        <w:rPr>
          <w:sz w:val="28"/>
          <w:szCs w:val="28"/>
        </w:rPr>
        <w:t xml:space="preserve"> в дошкольных образовательных </w:t>
      </w:r>
      <w:r>
        <w:rPr>
          <w:sz w:val="28"/>
          <w:szCs w:val="28"/>
        </w:rPr>
        <w:t>организациях</w:t>
      </w:r>
      <w:r w:rsidRPr="00B42899">
        <w:rPr>
          <w:sz w:val="28"/>
          <w:szCs w:val="28"/>
        </w:rPr>
        <w:t xml:space="preserve"> Балтасинского муниципального района.</w:t>
      </w:r>
    </w:p>
    <w:p w:rsidR="003C2743" w:rsidRPr="00B42899" w:rsidRDefault="003C2743" w:rsidP="00B42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2899">
        <w:rPr>
          <w:sz w:val="28"/>
          <w:szCs w:val="28"/>
        </w:rPr>
        <w:t>Финансово-бюджетной палате Балтасинского муниципального района обеспечить:</w:t>
      </w:r>
    </w:p>
    <w:p w:rsidR="003C2743" w:rsidRPr="00B42899" w:rsidRDefault="003C2743" w:rsidP="00B42899">
      <w:pPr>
        <w:ind w:firstLine="720"/>
        <w:jc w:val="both"/>
        <w:rPr>
          <w:sz w:val="28"/>
          <w:szCs w:val="28"/>
        </w:rPr>
      </w:pPr>
      <w:r w:rsidRPr="00B42899">
        <w:rPr>
          <w:sz w:val="28"/>
          <w:szCs w:val="28"/>
        </w:rPr>
        <w:t xml:space="preserve">финансирование дошкольных образовательных </w:t>
      </w:r>
      <w:r>
        <w:rPr>
          <w:sz w:val="28"/>
          <w:szCs w:val="28"/>
        </w:rPr>
        <w:t>организаций</w:t>
      </w:r>
      <w:r w:rsidRPr="00B42899">
        <w:rPr>
          <w:sz w:val="28"/>
          <w:szCs w:val="28"/>
        </w:rPr>
        <w:t xml:space="preserve"> в соответствии с нормативами финансирования дошкольных образовательных </w:t>
      </w:r>
      <w:r>
        <w:rPr>
          <w:sz w:val="28"/>
          <w:szCs w:val="28"/>
        </w:rPr>
        <w:t>организаций</w:t>
      </w:r>
      <w:r w:rsidRPr="00B42899">
        <w:rPr>
          <w:sz w:val="28"/>
          <w:szCs w:val="28"/>
        </w:rPr>
        <w:t>, утвержденных пунктом 1 настоящего постановления.</w:t>
      </w:r>
    </w:p>
    <w:p w:rsidR="003C2743" w:rsidRDefault="003C2743" w:rsidP="00B42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42899">
        <w:rPr>
          <w:sz w:val="28"/>
          <w:szCs w:val="28"/>
        </w:rPr>
        <w:t>Настоящее постановление вступает в силу с 1 января 2014 года.</w:t>
      </w:r>
    </w:p>
    <w:p w:rsidR="003C2743" w:rsidRPr="007A7D14" w:rsidRDefault="003C2743" w:rsidP="00B42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постановление путем размещения на официальном сайте Балтасинского муниципального района Республики Татарстан </w:t>
      </w:r>
      <w:r>
        <w:rPr>
          <w:sz w:val="28"/>
          <w:szCs w:val="28"/>
          <w:lang w:val="en-US"/>
        </w:rPr>
        <w:t>baltasi</w:t>
      </w:r>
      <w:r w:rsidRPr="007A7D1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tatarstan</w:t>
      </w:r>
      <w:r w:rsidRPr="007A7D1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7A7D14">
        <w:rPr>
          <w:sz w:val="28"/>
          <w:szCs w:val="28"/>
        </w:rPr>
        <w:t xml:space="preserve"> в течении двух дней с момента опубликования</w:t>
      </w:r>
      <w:r>
        <w:rPr>
          <w:sz w:val="28"/>
          <w:szCs w:val="28"/>
        </w:rPr>
        <w:t>.</w:t>
      </w:r>
    </w:p>
    <w:p w:rsidR="003C2743" w:rsidRPr="00B42899" w:rsidRDefault="003C2743" w:rsidP="00B42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42899">
        <w:rPr>
          <w:sz w:val="28"/>
          <w:szCs w:val="28"/>
        </w:rPr>
        <w:t>Контроль за исполнением настоящего постановления возложить на начальника МКУ «Управление образования Балтасинского районного исполнительного комитета» Г.З. Габдрахманову.</w:t>
      </w:r>
    </w:p>
    <w:p w:rsidR="003C2743" w:rsidRPr="00B42899" w:rsidRDefault="003C2743" w:rsidP="00B42899">
      <w:pPr>
        <w:jc w:val="both"/>
        <w:rPr>
          <w:sz w:val="28"/>
          <w:szCs w:val="28"/>
        </w:rPr>
      </w:pPr>
    </w:p>
    <w:p w:rsidR="003C2743" w:rsidRDefault="003C2743" w:rsidP="00B42899">
      <w:pPr>
        <w:jc w:val="both"/>
        <w:rPr>
          <w:sz w:val="28"/>
          <w:szCs w:val="28"/>
        </w:rPr>
      </w:pPr>
    </w:p>
    <w:p w:rsidR="003C2743" w:rsidRDefault="003C2743" w:rsidP="00D16E0E">
      <w:pPr>
        <w:jc w:val="both"/>
        <w:rPr>
          <w:sz w:val="28"/>
          <w:szCs w:val="28"/>
        </w:rPr>
      </w:pPr>
      <w:r w:rsidRPr="00B42899">
        <w:rPr>
          <w:sz w:val="28"/>
          <w:szCs w:val="28"/>
        </w:rPr>
        <w:t>Руководитель</w:t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</w:r>
      <w:r w:rsidRPr="00B42899">
        <w:rPr>
          <w:sz w:val="28"/>
          <w:szCs w:val="28"/>
        </w:rPr>
        <w:tab/>
        <w:t>Р.И.Шакиров</w:t>
      </w:r>
    </w:p>
    <w:p w:rsidR="003C2743" w:rsidRDefault="003C2743" w:rsidP="007A7D14">
      <w:pPr>
        <w:rPr>
          <w:sz w:val="28"/>
          <w:szCs w:val="28"/>
        </w:rPr>
      </w:pPr>
      <w:r>
        <w:rPr>
          <w:sz w:val="28"/>
          <w:szCs w:val="28"/>
        </w:rPr>
        <w:t>Балтасинского районного</w:t>
      </w:r>
    </w:p>
    <w:p w:rsidR="003C2743" w:rsidRDefault="003C2743" w:rsidP="007A7D14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</w:t>
      </w: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</w:pPr>
    </w:p>
    <w:p w:rsidR="003C2743" w:rsidRDefault="003C2743" w:rsidP="00B42899">
      <w:pPr>
        <w:jc w:val="center"/>
        <w:rPr>
          <w:sz w:val="28"/>
          <w:szCs w:val="28"/>
        </w:rPr>
        <w:sectPr w:rsidR="003C2743" w:rsidSect="00D16E0E">
          <w:pgSz w:w="11906" w:h="16838"/>
          <w:pgMar w:top="568" w:right="850" w:bottom="851" w:left="1276" w:header="708" w:footer="708" w:gutter="0"/>
          <w:cols w:space="720"/>
        </w:sectPr>
      </w:pPr>
    </w:p>
    <w:p w:rsidR="003C2743" w:rsidRDefault="003C2743" w:rsidP="00E37881">
      <w:pPr>
        <w:ind w:left="9639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C2743" w:rsidRDefault="003C2743" w:rsidP="00E37881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Балтасинского районного исполнительного комитета </w:t>
      </w:r>
    </w:p>
    <w:p w:rsidR="003C2743" w:rsidRDefault="003C2743" w:rsidP="00E37881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Pr="00B02B43">
        <w:rPr>
          <w:sz w:val="28"/>
          <w:szCs w:val="28"/>
        </w:rPr>
        <w:t>1</w:t>
      </w:r>
      <w:r>
        <w:rPr>
          <w:sz w:val="28"/>
          <w:szCs w:val="28"/>
        </w:rPr>
        <w:t>3 № ____</w:t>
      </w: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Pr="00B605AF" w:rsidRDefault="003C2743" w:rsidP="00E37881">
      <w:pPr>
        <w:jc w:val="center"/>
        <w:rPr>
          <w:b/>
          <w:bCs/>
          <w:sz w:val="28"/>
          <w:szCs w:val="28"/>
        </w:rPr>
      </w:pPr>
      <w:r w:rsidRPr="00B605AF">
        <w:rPr>
          <w:b/>
          <w:bCs/>
          <w:sz w:val="28"/>
          <w:szCs w:val="28"/>
        </w:rPr>
        <w:t>НОРМАТИВЫ ФИНАНСОВЫХ ЗАТРАТ</w:t>
      </w:r>
    </w:p>
    <w:p w:rsidR="003C2743" w:rsidRDefault="003C2743" w:rsidP="00E37881">
      <w:pPr>
        <w:jc w:val="center"/>
        <w:rPr>
          <w:b/>
          <w:bCs/>
          <w:sz w:val="28"/>
          <w:szCs w:val="28"/>
        </w:rPr>
      </w:pPr>
      <w:r w:rsidRPr="00B605AF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содержание воспитанников в дошкольных образовательных организаций</w:t>
      </w:r>
    </w:p>
    <w:p w:rsidR="003C2743" w:rsidRPr="0053612C" w:rsidRDefault="003C2743" w:rsidP="00E378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Балтасинского муниципального района</w:t>
      </w:r>
    </w:p>
    <w:p w:rsidR="003C2743" w:rsidRPr="0009009A" w:rsidRDefault="003C2743" w:rsidP="00E37881">
      <w:pPr>
        <w:rPr>
          <w:sz w:val="28"/>
          <w:szCs w:val="28"/>
        </w:rPr>
      </w:pPr>
    </w:p>
    <w:p w:rsidR="003C2743" w:rsidRPr="00D05CD7" w:rsidRDefault="003C2743" w:rsidP="00E37881">
      <w:pPr>
        <w:pStyle w:val="a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Нормативы финансовых затрат на содержание воспитанников в детских садах, обычных группах детских садов компенсирующего вида, детских садов комбинированного вида без учета расходов на продукты питания</w:t>
      </w:r>
    </w:p>
    <w:p w:rsidR="003C2743" w:rsidRPr="0009009A" w:rsidRDefault="003C2743" w:rsidP="00E37881">
      <w:pPr>
        <w:jc w:val="both"/>
        <w:rPr>
          <w:sz w:val="20"/>
          <w:szCs w:val="20"/>
        </w:rPr>
      </w:pPr>
    </w:p>
    <w:tbl>
      <w:tblPr>
        <w:tblW w:w="15452" w:type="dxa"/>
        <w:tblInd w:w="-106" w:type="dxa"/>
        <w:tblLayout w:type="fixed"/>
        <w:tblLook w:val="00A0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3C2743" w:rsidRPr="005331F4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Количество дней работы дошкольн</w:t>
            </w:r>
            <w:r>
              <w:rPr>
                <w:sz w:val="20"/>
                <w:szCs w:val="20"/>
              </w:rPr>
              <w:t>ой</w:t>
            </w:r>
            <w:r w:rsidRPr="005331F4">
              <w:rPr>
                <w:sz w:val="20"/>
                <w:szCs w:val="20"/>
              </w:rPr>
              <w:t xml:space="preserve"> образовательн</w:t>
            </w:r>
            <w:r>
              <w:rPr>
                <w:sz w:val="20"/>
                <w:szCs w:val="20"/>
              </w:rPr>
              <w:t>ой</w:t>
            </w:r>
            <w:r w:rsidRPr="005331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Количество часов работы дошкольн</w:t>
            </w:r>
            <w:r w:rsidRPr="0037323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образовательной</w:t>
            </w:r>
            <w:r w:rsidRPr="005331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Территориальная дислокация дошкольн</w:t>
            </w:r>
            <w:r>
              <w:rPr>
                <w:sz w:val="20"/>
                <w:szCs w:val="20"/>
              </w:rPr>
              <w:t xml:space="preserve">ой </w:t>
            </w:r>
            <w:r w:rsidRPr="005331F4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Норматив финансовых затрат на организацию образовательного процесса и содержание воспитанников в дошкольных образовательных </w:t>
            </w:r>
            <w:r>
              <w:rPr>
                <w:sz w:val="20"/>
                <w:szCs w:val="20"/>
              </w:rPr>
              <w:t>организаций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3C2743" w:rsidRPr="005331F4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2743" w:rsidRPr="00B075A2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3C2743" w:rsidRPr="005331F4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5331F4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38397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9183</w:t>
            </w:r>
          </w:p>
        </w:tc>
      </w:tr>
      <w:tr w:rsidR="003C2743" w:rsidRPr="00383974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9299</w:t>
            </w:r>
          </w:p>
        </w:tc>
      </w:tr>
      <w:tr w:rsidR="003C2743" w:rsidRPr="0038397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12674</w:t>
            </w:r>
          </w:p>
        </w:tc>
      </w:tr>
      <w:tr w:rsidR="003C2743" w:rsidRPr="00383974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12949</w:t>
            </w:r>
          </w:p>
        </w:tc>
      </w:tr>
      <w:tr w:rsidR="003C2743" w:rsidRPr="0038397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12967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13265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15090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15412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15551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15896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12967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13265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13406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13739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15530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15886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15970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16361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20504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8A719F" w:rsidRDefault="003C2743" w:rsidP="00CF42E8">
            <w:pPr>
              <w:jc w:val="center"/>
              <w:rPr>
                <w:sz w:val="20"/>
                <w:szCs w:val="20"/>
              </w:rPr>
            </w:pPr>
            <w:r w:rsidRPr="008A719F">
              <w:rPr>
                <w:sz w:val="20"/>
                <w:szCs w:val="20"/>
              </w:rPr>
              <w:t>20895</w:t>
            </w:r>
          </w:p>
        </w:tc>
      </w:tr>
    </w:tbl>
    <w:p w:rsidR="003C2743" w:rsidRDefault="003C2743" w:rsidP="00E37881">
      <w:pPr>
        <w:jc w:val="both"/>
        <w:rPr>
          <w:sz w:val="28"/>
          <w:szCs w:val="28"/>
          <w:lang w:val="en-US"/>
        </w:rPr>
      </w:pPr>
    </w:p>
    <w:p w:rsidR="003C2743" w:rsidRPr="00ED0347" w:rsidRDefault="003C2743" w:rsidP="00E37881">
      <w:pPr>
        <w:jc w:val="both"/>
        <w:rPr>
          <w:sz w:val="28"/>
          <w:szCs w:val="28"/>
          <w:lang w:val="en-US"/>
        </w:rPr>
      </w:pPr>
    </w:p>
    <w:p w:rsidR="003C2743" w:rsidRPr="00D05CD7" w:rsidRDefault="003C2743" w:rsidP="00E37881">
      <w:pPr>
        <w:pStyle w:val="a"/>
        <w:numPr>
          <w:ilvl w:val="0"/>
          <w:numId w:val="4"/>
        </w:num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Нормативы </w:t>
      </w:r>
      <w:r w:rsidRPr="009918D6">
        <w:rPr>
          <w:sz w:val="28"/>
          <w:szCs w:val="28"/>
        </w:rPr>
        <w:t xml:space="preserve">финансовых затрат </w:t>
      </w:r>
      <w:r>
        <w:rPr>
          <w:sz w:val="28"/>
          <w:szCs w:val="28"/>
        </w:rPr>
        <w:t>на содержание воспитанников в детских садах общеразвивающего вида без учета расходов на продукты питания</w:t>
      </w:r>
    </w:p>
    <w:p w:rsidR="003C2743" w:rsidRDefault="003C2743" w:rsidP="00E37881">
      <w:pPr>
        <w:jc w:val="both"/>
        <w:rPr>
          <w:sz w:val="20"/>
          <w:szCs w:val="20"/>
        </w:rPr>
      </w:pPr>
    </w:p>
    <w:tbl>
      <w:tblPr>
        <w:tblW w:w="15452" w:type="dxa"/>
        <w:tblInd w:w="-106" w:type="dxa"/>
        <w:tblLayout w:type="fixed"/>
        <w:tblLook w:val="00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3C2743" w:rsidRPr="005331F4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Количество дней работы дошкольн</w:t>
            </w:r>
            <w:r>
              <w:rPr>
                <w:sz w:val="20"/>
                <w:szCs w:val="20"/>
              </w:rPr>
              <w:t>ой образовательной</w:t>
            </w:r>
            <w:r w:rsidRPr="005331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Количество часов работы дошкольно</w:t>
            </w:r>
            <w:r>
              <w:rPr>
                <w:sz w:val="20"/>
                <w:szCs w:val="20"/>
              </w:rPr>
              <w:t xml:space="preserve">й </w:t>
            </w:r>
            <w:r w:rsidRPr="005331F4">
              <w:rPr>
                <w:sz w:val="20"/>
                <w:szCs w:val="20"/>
              </w:rPr>
              <w:t xml:space="preserve">образовательного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Терри</w:t>
            </w:r>
            <w:r>
              <w:rPr>
                <w:sz w:val="20"/>
                <w:szCs w:val="20"/>
              </w:rPr>
              <w:t>ториальная дислокация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</w:t>
            </w:r>
            <w:r>
              <w:rPr>
                <w:sz w:val="20"/>
                <w:szCs w:val="20"/>
              </w:rPr>
              <w:t xml:space="preserve"> в дошкольных образовательных организациях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3C2743" w:rsidRPr="005331F4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3C2743" w:rsidRPr="005331F4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5331F4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 w:rsidRPr="00AD7088"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9183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9299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12982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13257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13275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13573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15398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15720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16026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16371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13275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13573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13714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14048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15838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16194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16278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16669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20549</w:t>
            </w:r>
          </w:p>
        </w:tc>
      </w:tr>
      <w:tr w:rsidR="003C2743" w:rsidRPr="005331F4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5331F4" w:rsidRDefault="003C2743" w:rsidP="00CF42E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20940</w:t>
            </w:r>
          </w:p>
        </w:tc>
      </w:tr>
    </w:tbl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Default="003C2743" w:rsidP="00E37881">
      <w:pPr>
        <w:jc w:val="both"/>
        <w:rPr>
          <w:sz w:val="28"/>
          <w:szCs w:val="28"/>
        </w:rPr>
      </w:pPr>
    </w:p>
    <w:p w:rsidR="003C2743" w:rsidRPr="0009009A" w:rsidRDefault="003C2743" w:rsidP="00E37881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2743" w:rsidRPr="000955B9" w:rsidRDefault="003C2743" w:rsidP="00E37881">
      <w:pPr>
        <w:pStyle w:val="a"/>
        <w:numPr>
          <w:ilvl w:val="0"/>
          <w:numId w:val="4"/>
        </w:numPr>
        <w:ind w:left="142" w:firstLine="566"/>
        <w:jc w:val="both"/>
        <w:rPr>
          <w:sz w:val="28"/>
          <w:szCs w:val="28"/>
        </w:rPr>
      </w:pPr>
      <w:r w:rsidRPr="0009009A">
        <w:rPr>
          <w:sz w:val="28"/>
          <w:szCs w:val="28"/>
        </w:rPr>
        <w:t>Нормативы</w:t>
      </w:r>
      <w:r w:rsidRPr="009918D6">
        <w:t xml:space="preserve"> </w:t>
      </w:r>
      <w:r w:rsidRPr="009918D6">
        <w:rPr>
          <w:sz w:val="28"/>
          <w:szCs w:val="28"/>
        </w:rPr>
        <w:t>финансовых затрат</w:t>
      </w:r>
      <w:r w:rsidRPr="0009009A">
        <w:rPr>
          <w:sz w:val="28"/>
          <w:szCs w:val="28"/>
        </w:rPr>
        <w:t xml:space="preserve"> на содержание воспитанников в центрах развития ребенка без учета расходов на продукты питания</w:t>
      </w:r>
    </w:p>
    <w:p w:rsidR="003C2743" w:rsidRPr="000955B9" w:rsidRDefault="003C2743" w:rsidP="00E37881">
      <w:pPr>
        <w:pStyle w:val="a"/>
        <w:jc w:val="both"/>
        <w:rPr>
          <w:sz w:val="28"/>
          <w:szCs w:val="28"/>
        </w:rPr>
      </w:pPr>
    </w:p>
    <w:tbl>
      <w:tblPr>
        <w:tblW w:w="15452" w:type="dxa"/>
        <w:tblInd w:w="-106" w:type="dxa"/>
        <w:tblLayout w:type="fixed"/>
        <w:tblLook w:val="00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3C2743" w:rsidRPr="000955B9">
        <w:trPr>
          <w:trHeight w:val="35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Количество дней работы дошкольн</w:t>
            </w:r>
            <w:r>
              <w:rPr>
                <w:sz w:val="20"/>
                <w:szCs w:val="20"/>
              </w:rPr>
              <w:t xml:space="preserve">ой </w:t>
            </w:r>
            <w:r w:rsidRPr="000955B9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организации</w:t>
            </w:r>
            <w:r w:rsidRPr="000955B9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Количество часов работы дошкольно</w:t>
            </w:r>
            <w:r>
              <w:rPr>
                <w:sz w:val="20"/>
                <w:szCs w:val="20"/>
              </w:rPr>
              <w:t xml:space="preserve">й </w:t>
            </w:r>
            <w:r w:rsidRPr="000955B9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</w:t>
            </w:r>
            <w:r w:rsidRPr="000955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Территориальная дислокация дошкольно</w:t>
            </w:r>
            <w:r>
              <w:rPr>
                <w:sz w:val="20"/>
                <w:szCs w:val="20"/>
              </w:rPr>
              <w:t>й</w:t>
            </w:r>
            <w:r w:rsidRPr="000955B9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</w:t>
            </w:r>
            <w:r w:rsidRPr="000955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</w:t>
            </w:r>
            <w:r>
              <w:rPr>
                <w:sz w:val="20"/>
                <w:szCs w:val="20"/>
              </w:rPr>
              <w:t xml:space="preserve">жание воспитанников в дошкольной </w:t>
            </w:r>
            <w:r w:rsidRPr="000955B9">
              <w:rPr>
                <w:sz w:val="20"/>
                <w:szCs w:val="20"/>
              </w:rPr>
              <w:t>образовательн</w:t>
            </w:r>
            <w:r>
              <w:rPr>
                <w:sz w:val="20"/>
                <w:szCs w:val="20"/>
              </w:rPr>
              <w:t>ой</w:t>
            </w:r>
            <w:r w:rsidRPr="000955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0955B9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3C2743" w:rsidRPr="000955B9">
        <w:trPr>
          <w:trHeight w:val="59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FB0B24" w:rsidRDefault="003C2743" w:rsidP="00CF42E8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9902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10018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13392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13667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13685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13984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15809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16131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16661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17005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13685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13984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14125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14458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16249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16605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16688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17080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21835</w:t>
            </w:r>
          </w:p>
        </w:tc>
      </w:tr>
      <w:tr w:rsidR="003C2743" w:rsidRPr="000955B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955B9" w:rsidRDefault="003C2743" w:rsidP="00CF42E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DE5EAE" w:rsidRDefault="003C2743" w:rsidP="00CF42E8">
            <w:pPr>
              <w:jc w:val="center"/>
              <w:rPr>
                <w:sz w:val="20"/>
                <w:szCs w:val="20"/>
              </w:rPr>
            </w:pPr>
            <w:r w:rsidRPr="00DE5EAE">
              <w:rPr>
                <w:sz w:val="20"/>
                <w:szCs w:val="20"/>
              </w:rPr>
              <w:t>22226</w:t>
            </w:r>
          </w:p>
        </w:tc>
      </w:tr>
    </w:tbl>
    <w:p w:rsidR="003C2743" w:rsidRDefault="003C2743" w:rsidP="00E37881">
      <w:pPr>
        <w:pStyle w:val="a"/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Нормативы</w:t>
      </w:r>
      <w:r w:rsidRPr="009918D6">
        <w:t xml:space="preserve"> </w:t>
      </w:r>
      <w:r w:rsidRPr="009918D6">
        <w:rPr>
          <w:sz w:val="28"/>
          <w:szCs w:val="28"/>
        </w:rPr>
        <w:t>финансовых затрат</w:t>
      </w:r>
      <w:r>
        <w:rPr>
          <w:sz w:val="28"/>
          <w:szCs w:val="28"/>
        </w:rPr>
        <w:t xml:space="preserve"> на содержание воспитанников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p w:rsidR="003C2743" w:rsidRPr="00B41683" w:rsidRDefault="003C2743" w:rsidP="00E37881">
      <w:pPr>
        <w:pStyle w:val="a"/>
        <w:ind w:left="0"/>
        <w:jc w:val="both"/>
        <w:rPr>
          <w:sz w:val="28"/>
          <w:szCs w:val="28"/>
        </w:rPr>
      </w:pPr>
    </w:p>
    <w:tbl>
      <w:tblPr>
        <w:tblW w:w="16060" w:type="dxa"/>
        <w:tblInd w:w="-106" w:type="dxa"/>
        <w:tblLook w:val="00A0"/>
      </w:tblPr>
      <w:tblGrid>
        <w:gridCol w:w="1768"/>
        <w:gridCol w:w="1503"/>
        <w:gridCol w:w="1725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3C2743" w:rsidRPr="000B06BD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Территориальная дислокация дошкольно</w:t>
            </w:r>
            <w:r>
              <w:rPr>
                <w:sz w:val="20"/>
                <w:szCs w:val="20"/>
              </w:rPr>
              <w:t>й</w:t>
            </w:r>
            <w:r w:rsidRPr="000B06BD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</w:t>
            </w:r>
            <w:r w:rsidRPr="000B06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</w:t>
            </w:r>
            <w:r>
              <w:rPr>
                <w:sz w:val="20"/>
                <w:szCs w:val="20"/>
              </w:rPr>
              <w:t>ой</w:t>
            </w:r>
            <w:r w:rsidRPr="000B06BD">
              <w:rPr>
                <w:sz w:val="20"/>
                <w:szCs w:val="20"/>
              </w:rPr>
              <w:t xml:space="preserve"> образовательн</w:t>
            </w:r>
            <w:r>
              <w:rPr>
                <w:sz w:val="20"/>
                <w:szCs w:val="20"/>
              </w:rPr>
              <w:t>ой</w:t>
            </w:r>
            <w:r w:rsidRPr="000B06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0B06BD">
              <w:rPr>
                <w:sz w:val="20"/>
                <w:szCs w:val="20"/>
              </w:rPr>
              <w:t>, руб</w:t>
            </w:r>
            <w:r>
              <w:rPr>
                <w:sz w:val="20"/>
                <w:szCs w:val="20"/>
              </w:rPr>
              <w:t>л</w:t>
            </w:r>
            <w:r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3C2743" w:rsidRPr="000B06BD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3C2743" w:rsidRPr="000B06BD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3C2743" w:rsidRPr="000B06BD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92174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96004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53719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55662</w:t>
            </w:r>
          </w:p>
        </w:tc>
      </w:tr>
      <w:tr w:rsidR="003C2743" w:rsidRPr="000B06BD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47730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72179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74511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90291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93940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80266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83176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82204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85275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56976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58772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100023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104617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70341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73279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99554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103199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87485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90241</w:t>
            </w:r>
          </w:p>
        </w:tc>
      </w:tr>
      <w:tr w:rsidR="003C2743" w:rsidRPr="000B06BD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B06BD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42822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44081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53668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55593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34732</w:t>
            </w:r>
          </w:p>
        </w:tc>
      </w:tr>
      <w:tr w:rsidR="003C2743" w:rsidRPr="000B06BD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0B06BD" w:rsidRDefault="003C2743" w:rsidP="00CF42E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35772</w:t>
            </w:r>
          </w:p>
        </w:tc>
      </w:tr>
    </w:tbl>
    <w:p w:rsidR="003C2743" w:rsidRDefault="003C2743" w:rsidP="00E37881">
      <w:pPr>
        <w:pStyle w:val="a"/>
        <w:ind w:left="709"/>
        <w:jc w:val="both"/>
        <w:rPr>
          <w:sz w:val="28"/>
          <w:szCs w:val="28"/>
        </w:rPr>
      </w:pPr>
    </w:p>
    <w:p w:rsidR="003C2743" w:rsidRPr="00AA68E3" w:rsidRDefault="003C2743" w:rsidP="00E37881">
      <w:pPr>
        <w:pStyle w:val="a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2743" w:rsidRPr="00436490" w:rsidRDefault="003C2743" w:rsidP="00E37881">
      <w:pPr>
        <w:pStyle w:val="a"/>
        <w:numPr>
          <w:ilvl w:val="0"/>
          <w:numId w:val="4"/>
        </w:num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Норматив</w:t>
      </w:r>
      <w:r w:rsidRPr="009918D6">
        <w:t xml:space="preserve"> </w:t>
      </w:r>
      <w:r w:rsidRPr="009918D6">
        <w:rPr>
          <w:sz w:val="28"/>
          <w:szCs w:val="28"/>
        </w:rPr>
        <w:t>финансовых затрат</w:t>
      </w:r>
      <w:r>
        <w:rPr>
          <w:sz w:val="28"/>
          <w:szCs w:val="28"/>
        </w:rPr>
        <w:t xml:space="preserve"> на содержание воспитанников в малокомплектных детских садах без учета расходов на продукты питания</w:t>
      </w:r>
    </w:p>
    <w:p w:rsidR="003C2743" w:rsidRPr="00E67008" w:rsidRDefault="003C2743" w:rsidP="00E37881">
      <w:pPr>
        <w:pStyle w:val="a"/>
        <w:ind w:left="709"/>
        <w:jc w:val="both"/>
        <w:rPr>
          <w:sz w:val="28"/>
          <w:szCs w:val="28"/>
        </w:rPr>
      </w:pP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3C2743" w:rsidRPr="002B7B1B">
        <w:trPr>
          <w:trHeight w:val="500"/>
          <w:tblHeader/>
        </w:trPr>
        <w:tc>
          <w:tcPr>
            <w:tcW w:w="2411" w:type="dxa"/>
            <w:vMerge w:val="restart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40" w:type="dxa"/>
            <w:vMerge w:val="restart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Количество часов работы дошкольно</w:t>
            </w:r>
            <w:r>
              <w:rPr>
                <w:sz w:val="20"/>
                <w:szCs w:val="20"/>
              </w:rPr>
              <w:t>й образовательной</w:t>
            </w:r>
            <w:r w:rsidRPr="002B7B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1084" w:type="dxa"/>
            <w:gridSpan w:val="6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</w:t>
            </w:r>
            <w:r>
              <w:rPr>
                <w:sz w:val="20"/>
                <w:szCs w:val="20"/>
              </w:rPr>
              <w:t>ой</w:t>
            </w:r>
            <w:r w:rsidRPr="002B7B1B">
              <w:rPr>
                <w:sz w:val="20"/>
                <w:szCs w:val="20"/>
              </w:rPr>
              <w:t xml:space="preserve"> образовательн</w:t>
            </w:r>
            <w:r>
              <w:rPr>
                <w:sz w:val="20"/>
                <w:szCs w:val="20"/>
              </w:rPr>
              <w:t>ой организации</w:t>
            </w:r>
            <w:r w:rsidRPr="002B7B1B">
              <w:rPr>
                <w:sz w:val="20"/>
                <w:szCs w:val="20"/>
              </w:rPr>
              <w:t>, рублей в год/группа</w:t>
            </w:r>
          </w:p>
        </w:tc>
      </w:tr>
      <w:tr w:rsidR="003C2743" w:rsidRPr="002B7B1B">
        <w:trPr>
          <w:trHeight w:val="255"/>
          <w:tblHeader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684" w:type="dxa"/>
            <w:gridSpan w:val="3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разновозрастные группы</w:t>
            </w:r>
          </w:p>
        </w:tc>
      </w:tr>
      <w:tr w:rsidR="003C2743" w:rsidRPr="002B7B1B">
        <w:trPr>
          <w:trHeight w:val="465"/>
          <w:tblHeader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2484" w:type="dxa"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два возраста от 3 до 7 лет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 w:val="restart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58066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43262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46394</w:t>
            </w:r>
          </w:p>
        </w:tc>
        <w:tc>
          <w:tcPr>
            <w:tcW w:w="2484" w:type="dxa"/>
            <w:tcBorders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62054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62570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80264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51798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57081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68060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67075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55479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60084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83107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71580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57882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63087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89113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111100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82053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92993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144560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154269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122296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129487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174514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124827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177677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170539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143268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154120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193045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223814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215113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158958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202720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 w:val="restart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126092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180840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163758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129888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137395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184003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175284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146005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158864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199371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182401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153389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163609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205697</w:t>
            </w:r>
          </w:p>
        </w:tc>
      </w:tr>
      <w:tr w:rsidR="003C2743" w:rsidRPr="002B7B1B">
        <w:trPr>
          <w:trHeight w:val="255"/>
        </w:trPr>
        <w:tc>
          <w:tcPr>
            <w:tcW w:w="2411" w:type="dxa"/>
            <w:vMerge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3C2743" w:rsidRPr="002B7B1B" w:rsidRDefault="003C2743" w:rsidP="00CF42E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235836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258201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225996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259766</w:t>
            </w:r>
          </w:p>
        </w:tc>
      </w:tr>
    </w:tbl>
    <w:p w:rsidR="003C2743" w:rsidRDefault="003C2743" w:rsidP="00E37881">
      <w:pPr>
        <w:pStyle w:val="a"/>
        <w:ind w:left="709"/>
        <w:jc w:val="both"/>
        <w:rPr>
          <w:sz w:val="28"/>
          <w:szCs w:val="28"/>
        </w:rPr>
      </w:pPr>
    </w:p>
    <w:p w:rsidR="003C2743" w:rsidRPr="00DE5A61" w:rsidRDefault="003C2743" w:rsidP="00E37881">
      <w:pPr>
        <w:pStyle w:val="a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2743" w:rsidRPr="00CE7CB2" w:rsidRDefault="003C2743" w:rsidP="00E37881">
      <w:pPr>
        <w:pStyle w:val="a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3C2743" w:rsidRPr="00CE7CB2" w:rsidRDefault="003C2743" w:rsidP="00E37881">
      <w:pPr>
        <w:pStyle w:val="a"/>
        <w:ind w:left="709"/>
        <w:jc w:val="both"/>
        <w:rPr>
          <w:sz w:val="28"/>
          <w:szCs w:val="28"/>
        </w:rPr>
      </w:pPr>
    </w:p>
    <w:tbl>
      <w:tblPr>
        <w:tblW w:w="14757" w:type="dxa"/>
        <w:tblInd w:w="-106" w:type="dxa"/>
        <w:tblLook w:val="00A0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3C2743" w:rsidRPr="00CE7CB2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Количество часов работы дошкольно</w:t>
            </w:r>
            <w:r>
              <w:t>й</w:t>
            </w:r>
            <w:r w:rsidRPr="00CE7CB2">
              <w:t xml:space="preserve"> образовательно</w:t>
            </w:r>
            <w:r>
              <w:t>й</w:t>
            </w:r>
            <w:r w:rsidRPr="00CE7CB2">
              <w:t xml:space="preserve"> </w:t>
            </w:r>
            <w:r>
              <w:t>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3C2743" w:rsidRPr="00CE7CB2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санаторные группы</w:t>
            </w:r>
          </w:p>
        </w:tc>
      </w:tr>
      <w:tr w:rsidR="003C2743" w:rsidRPr="00CE7CB2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</w:pPr>
            <w:r w:rsidRPr="00CE7CB2">
              <w:t>от 3 до 7 лет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</w:pPr>
            <w:r w:rsidRPr="00CE7CB2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</w:pPr>
            <w:r w:rsidRPr="00CE7CB2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AD7088" w:rsidRDefault="003C2743" w:rsidP="00CF42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</w:pPr>
            <w:r w:rsidRPr="00CE7CB2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124,36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</w:pPr>
            <w:r w:rsidRPr="00CE7CB2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138,19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</w:pPr>
            <w:r w:rsidRPr="00CE7CB2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153,54</w:t>
            </w:r>
          </w:p>
        </w:tc>
      </w:tr>
    </w:tbl>
    <w:p w:rsidR="003C2743" w:rsidRDefault="003C2743" w:rsidP="00E37881">
      <w:pPr>
        <w:pStyle w:val="a"/>
        <w:ind w:left="709"/>
        <w:jc w:val="both"/>
        <w:rPr>
          <w:sz w:val="28"/>
          <w:szCs w:val="28"/>
          <w:lang w:val="en-US"/>
        </w:rPr>
      </w:pPr>
    </w:p>
    <w:p w:rsidR="003C2743" w:rsidRPr="00CE7CB2" w:rsidRDefault="003C2743" w:rsidP="00E37881">
      <w:pPr>
        <w:pStyle w:val="a"/>
        <w:ind w:left="709"/>
        <w:jc w:val="both"/>
        <w:rPr>
          <w:sz w:val="28"/>
          <w:szCs w:val="28"/>
          <w:lang w:val="en-US"/>
        </w:rPr>
      </w:pPr>
    </w:p>
    <w:p w:rsidR="003C2743" w:rsidRDefault="003C2743" w:rsidP="00E37881">
      <w:pPr>
        <w:pStyle w:val="a"/>
        <w:ind w:left="709"/>
        <w:jc w:val="both"/>
        <w:rPr>
          <w:sz w:val="28"/>
          <w:szCs w:val="28"/>
        </w:rPr>
      </w:pPr>
    </w:p>
    <w:p w:rsidR="003C2743" w:rsidRDefault="003C2743" w:rsidP="00E37881">
      <w:pPr>
        <w:pStyle w:val="a"/>
        <w:ind w:left="709"/>
        <w:jc w:val="both"/>
        <w:rPr>
          <w:sz w:val="28"/>
          <w:szCs w:val="28"/>
        </w:rPr>
      </w:pPr>
    </w:p>
    <w:p w:rsidR="003C2743" w:rsidRDefault="003C2743" w:rsidP="00E37881">
      <w:pPr>
        <w:pStyle w:val="a"/>
        <w:ind w:left="709"/>
        <w:jc w:val="both"/>
        <w:rPr>
          <w:sz w:val="28"/>
          <w:szCs w:val="28"/>
        </w:rPr>
      </w:pPr>
    </w:p>
    <w:p w:rsidR="003C2743" w:rsidRDefault="003C2743" w:rsidP="00E37881">
      <w:pPr>
        <w:pStyle w:val="a"/>
        <w:jc w:val="both"/>
        <w:rPr>
          <w:sz w:val="28"/>
          <w:szCs w:val="28"/>
        </w:rPr>
      </w:pPr>
    </w:p>
    <w:p w:rsidR="003C2743" w:rsidRDefault="003C2743" w:rsidP="00E37881">
      <w:pPr>
        <w:ind w:firstLine="720"/>
        <w:jc w:val="center"/>
        <w:rPr>
          <w:sz w:val="28"/>
          <w:szCs w:val="28"/>
        </w:rPr>
      </w:pPr>
    </w:p>
    <w:p w:rsidR="003C2743" w:rsidRDefault="003C2743" w:rsidP="00E37881">
      <w:pPr>
        <w:ind w:firstLine="720"/>
        <w:jc w:val="center"/>
        <w:rPr>
          <w:sz w:val="28"/>
          <w:szCs w:val="28"/>
        </w:rPr>
      </w:pPr>
    </w:p>
    <w:p w:rsidR="003C2743" w:rsidRDefault="003C2743" w:rsidP="00E37881">
      <w:pPr>
        <w:ind w:left="720"/>
        <w:jc w:val="both"/>
        <w:rPr>
          <w:sz w:val="28"/>
          <w:szCs w:val="28"/>
        </w:rPr>
        <w:sectPr w:rsidR="003C2743" w:rsidSect="0036119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C2743" w:rsidRDefault="003C2743" w:rsidP="00E37881">
      <w:pPr>
        <w:ind w:left="9923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C2743" w:rsidRDefault="003C2743" w:rsidP="00E3788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Балтасинского районного исполнительного комитета </w:t>
      </w:r>
    </w:p>
    <w:p w:rsidR="003C2743" w:rsidRDefault="003C2743" w:rsidP="00E37881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Pr="00B02B43">
        <w:rPr>
          <w:sz w:val="28"/>
          <w:szCs w:val="28"/>
        </w:rPr>
        <w:t>1</w:t>
      </w:r>
      <w:r>
        <w:rPr>
          <w:sz w:val="28"/>
          <w:szCs w:val="28"/>
        </w:rPr>
        <w:t>3 № ____</w:t>
      </w:r>
    </w:p>
    <w:p w:rsidR="003C2743" w:rsidRPr="001808FE" w:rsidRDefault="003C2743" w:rsidP="00E37881">
      <w:pPr>
        <w:ind w:firstLine="720"/>
        <w:jc w:val="both"/>
        <w:rPr>
          <w:sz w:val="28"/>
          <w:szCs w:val="28"/>
        </w:rPr>
      </w:pPr>
    </w:p>
    <w:p w:rsidR="003C2743" w:rsidRPr="001C1612" w:rsidRDefault="003C2743" w:rsidP="00E37881">
      <w:pPr>
        <w:jc w:val="center"/>
        <w:rPr>
          <w:b/>
          <w:bCs/>
          <w:sz w:val="28"/>
          <w:szCs w:val="28"/>
        </w:rPr>
      </w:pPr>
      <w:r w:rsidRPr="001C1612">
        <w:rPr>
          <w:b/>
          <w:bCs/>
          <w:sz w:val="28"/>
          <w:szCs w:val="28"/>
        </w:rPr>
        <w:t>РАЗМЕРЫ РОДИТЕЛЬСКОЙ ПЛАТЫ</w:t>
      </w:r>
    </w:p>
    <w:p w:rsidR="003C2743" w:rsidRDefault="003C2743" w:rsidP="00E37881">
      <w:pPr>
        <w:jc w:val="center"/>
        <w:rPr>
          <w:b/>
          <w:bCs/>
          <w:sz w:val="28"/>
          <w:szCs w:val="28"/>
        </w:rPr>
      </w:pPr>
      <w:r w:rsidRPr="001C1612">
        <w:rPr>
          <w:b/>
          <w:bCs/>
          <w:sz w:val="28"/>
          <w:szCs w:val="28"/>
        </w:rPr>
        <w:t xml:space="preserve">за содержание детей в </w:t>
      </w:r>
      <w:r>
        <w:rPr>
          <w:b/>
          <w:bCs/>
          <w:sz w:val="28"/>
          <w:szCs w:val="28"/>
        </w:rPr>
        <w:t xml:space="preserve">дошкольных </w:t>
      </w:r>
      <w:r w:rsidRPr="001C1612">
        <w:rPr>
          <w:b/>
          <w:bCs/>
          <w:sz w:val="28"/>
          <w:szCs w:val="28"/>
        </w:rPr>
        <w:t xml:space="preserve">образовательных </w:t>
      </w:r>
      <w:r>
        <w:rPr>
          <w:b/>
          <w:bCs/>
          <w:sz w:val="28"/>
          <w:szCs w:val="28"/>
        </w:rPr>
        <w:t>организациях</w:t>
      </w:r>
    </w:p>
    <w:p w:rsidR="003C2743" w:rsidRPr="008E11AE" w:rsidRDefault="003C2743" w:rsidP="00E37881">
      <w:pPr>
        <w:jc w:val="center"/>
        <w:rPr>
          <w:b/>
          <w:bCs/>
          <w:sz w:val="28"/>
          <w:szCs w:val="28"/>
        </w:rPr>
      </w:pPr>
      <w:r w:rsidRPr="008E11AE">
        <w:rPr>
          <w:b/>
          <w:bCs/>
          <w:sz w:val="28"/>
          <w:szCs w:val="28"/>
        </w:rPr>
        <w:t>Балт</w:t>
      </w:r>
      <w:r>
        <w:rPr>
          <w:b/>
          <w:bCs/>
          <w:sz w:val="28"/>
          <w:szCs w:val="28"/>
        </w:rPr>
        <w:t>асинского муниципального района</w:t>
      </w:r>
    </w:p>
    <w:p w:rsidR="003C2743" w:rsidRPr="008E11AE" w:rsidRDefault="003C2743" w:rsidP="00E37881">
      <w:pPr>
        <w:ind w:firstLine="720"/>
        <w:jc w:val="center"/>
        <w:rPr>
          <w:b/>
          <w:bCs/>
          <w:sz w:val="28"/>
          <w:szCs w:val="28"/>
        </w:rPr>
      </w:pPr>
    </w:p>
    <w:p w:rsidR="003C2743" w:rsidRPr="00CE7CB2" w:rsidRDefault="003C2743" w:rsidP="00E37881">
      <w:pPr>
        <w:pStyle w:val="a"/>
        <w:numPr>
          <w:ilvl w:val="0"/>
          <w:numId w:val="8"/>
        </w:numPr>
        <w:ind w:left="142" w:firstLine="578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</w:t>
      </w:r>
    </w:p>
    <w:p w:rsidR="003C2743" w:rsidRDefault="003C2743" w:rsidP="00E37881">
      <w:pPr>
        <w:pStyle w:val="a"/>
        <w:jc w:val="both"/>
        <w:rPr>
          <w:sz w:val="28"/>
          <w:szCs w:val="28"/>
        </w:rPr>
      </w:pPr>
    </w:p>
    <w:tbl>
      <w:tblPr>
        <w:tblW w:w="14474" w:type="dxa"/>
        <w:tblInd w:w="-106" w:type="dxa"/>
        <w:tblLayout w:type="fixed"/>
        <w:tblLook w:val="00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3C2743" w:rsidRPr="00CE7CB2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дней работы 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часов работы 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3C2743" w:rsidRPr="00CE7CB2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3C2743" w:rsidRPr="00CE7CB2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CE7CB2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3C2743" w:rsidRDefault="003C2743" w:rsidP="00E37881">
      <w:pPr>
        <w:jc w:val="both"/>
        <w:rPr>
          <w:sz w:val="28"/>
          <w:szCs w:val="28"/>
          <w:lang w:val="en-US"/>
        </w:rPr>
      </w:pPr>
    </w:p>
    <w:p w:rsidR="003C2743" w:rsidRPr="00ED0347" w:rsidRDefault="003C2743" w:rsidP="00E37881">
      <w:pPr>
        <w:jc w:val="both"/>
        <w:rPr>
          <w:sz w:val="28"/>
          <w:szCs w:val="28"/>
          <w:lang w:val="en-US"/>
        </w:rPr>
      </w:pPr>
    </w:p>
    <w:p w:rsidR="003C2743" w:rsidRPr="00CE7CB2" w:rsidRDefault="003C2743" w:rsidP="00E37881">
      <w:pPr>
        <w:pStyle w:val="a"/>
        <w:numPr>
          <w:ilvl w:val="0"/>
          <w:numId w:val="10"/>
        </w:numPr>
        <w:jc w:val="both"/>
        <w:rPr>
          <w:sz w:val="28"/>
          <w:szCs w:val="28"/>
        </w:rPr>
      </w:pPr>
      <w:r w:rsidRPr="00674D3B">
        <w:rPr>
          <w:sz w:val="28"/>
          <w:szCs w:val="28"/>
        </w:rPr>
        <w:t>Размер родительской платы в детских садах общеразвивающего вида</w:t>
      </w:r>
      <w:r>
        <w:rPr>
          <w:sz w:val="28"/>
          <w:szCs w:val="28"/>
        </w:rPr>
        <w:t xml:space="preserve"> и</w:t>
      </w:r>
      <w:r w:rsidRPr="0076608C">
        <w:rPr>
          <w:sz w:val="28"/>
          <w:szCs w:val="28"/>
        </w:rPr>
        <w:t xml:space="preserve"> </w:t>
      </w:r>
      <w:r>
        <w:rPr>
          <w:sz w:val="28"/>
          <w:szCs w:val="28"/>
        </w:rPr>
        <w:t>компенсирующего вида, детских садов комбинированного вида</w:t>
      </w:r>
      <w:r w:rsidRPr="00B11D05">
        <w:rPr>
          <w:sz w:val="28"/>
          <w:szCs w:val="28"/>
        </w:rPr>
        <w:t>.</w:t>
      </w:r>
    </w:p>
    <w:p w:rsidR="003C2743" w:rsidRDefault="003C2743" w:rsidP="00E37881">
      <w:pPr>
        <w:pStyle w:val="a"/>
        <w:jc w:val="both"/>
        <w:rPr>
          <w:sz w:val="28"/>
          <w:szCs w:val="28"/>
        </w:rPr>
      </w:pPr>
    </w:p>
    <w:p w:rsidR="003C2743" w:rsidRPr="00B41683" w:rsidRDefault="003C2743" w:rsidP="00E37881">
      <w:pPr>
        <w:pStyle w:val="a"/>
        <w:numPr>
          <w:ilvl w:val="0"/>
          <w:numId w:val="10"/>
        </w:numPr>
        <w:ind w:left="1080"/>
        <w:jc w:val="both"/>
        <w:rPr>
          <w:sz w:val="20"/>
          <w:szCs w:val="20"/>
        </w:rPr>
      </w:pPr>
    </w:p>
    <w:p w:rsidR="003C2743" w:rsidRPr="00674D3B" w:rsidRDefault="003C2743" w:rsidP="00E37881">
      <w:pPr>
        <w:pStyle w:val="a"/>
        <w:ind w:left="1080"/>
        <w:jc w:val="both"/>
        <w:rPr>
          <w:sz w:val="20"/>
          <w:szCs w:val="20"/>
        </w:rPr>
      </w:pPr>
    </w:p>
    <w:tbl>
      <w:tblPr>
        <w:tblW w:w="14474" w:type="dxa"/>
        <w:tblInd w:w="-106" w:type="dxa"/>
        <w:tblLayout w:type="fixed"/>
        <w:tblLook w:val="00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3C2743" w:rsidRPr="00CE7CB2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3C2743" w:rsidRPr="00CE7CB2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3C2743" w:rsidRPr="00CE7CB2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CE7CB2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2743" w:rsidRPr="00CE7CB2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3C2743" w:rsidRDefault="003C2743" w:rsidP="00E37881">
      <w:pPr>
        <w:pStyle w:val="a"/>
        <w:ind w:left="1080"/>
        <w:jc w:val="both"/>
        <w:rPr>
          <w:sz w:val="28"/>
          <w:szCs w:val="28"/>
        </w:rPr>
      </w:pPr>
    </w:p>
    <w:p w:rsidR="003C2743" w:rsidRDefault="003C2743" w:rsidP="00E37881">
      <w:pPr>
        <w:pStyle w:val="a"/>
        <w:ind w:left="0"/>
        <w:jc w:val="both"/>
        <w:rPr>
          <w:sz w:val="28"/>
          <w:szCs w:val="28"/>
        </w:rPr>
      </w:pPr>
    </w:p>
    <w:p w:rsidR="003C2743" w:rsidRPr="00ED0347" w:rsidRDefault="003C2743" w:rsidP="00E37881">
      <w:pPr>
        <w:pStyle w:val="a"/>
        <w:ind w:left="0"/>
        <w:jc w:val="both"/>
        <w:rPr>
          <w:sz w:val="28"/>
          <w:szCs w:val="28"/>
          <w:lang w:val="en-US"/>
        </w:rPr>
      </w:pPr>
    </w:p>
    <w:p w:rsidR="003C2743" w:rsidRDefault="003C2743" w:rsidP="00E37881">
      <w:pPr>
        <w:pStyle w:val="a"/>
        <w:ind w:left="0"/>
        <w:jc w:val="both"/>
        <w:rPr>
          <w:sz w:val="28"/>
          <w:szCs w:val="28"/>
          <w:lang w:val="en-US"/>
        </w:rPr>
      </w:pPr>
    </w:p>
    <w:p w:rsidR="003C2743" w:rsidRPr="00ED0347" w:rsidRDefault="003C2743" w:rsidP="00E37881">
      <w:pPr>
        <w:pStyle w:val="a"/>
        <w:ind w:left="0"/>
        <w:jc w:val="both"/>
        <w:rPr>
          <w:sz w:val="28"/>
          <w:szCs w:val="28"/>
          <w:lang w:val="en-US"/>
        </w:rPr>
      </w:pPr>
    </w:p>
    <w:p w:rsidR="003C2743" w:rsidRPr="00674D3B" w:rsidRDefault="003C2743" w:rsidP="00E37881">
      <w:pPr>
        <w:pStyle w:val="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2743" w:rsidRPr="00CE7CB2" w:rsidRDefault="003C2743" w:rsidP="00E37881">
      <w:pPr>
        <w:pStyle w:val="a"/>
        <w:numPr>
          <w:ilvl w:val="0"/>
          <w:numId w:val="10"/>
        </w:numPr>
        <w:ind w:left="0" w:firstLine="720"/>
        <w:jc w:val="both"/>
        <w:rPr>
          <w:sz w:val="28"/>
          <w:szCs w:val="28"/>
        </w:rPr>
      </w:pPr>
      <w:r w:rsidRPr="00792B25">
        <w:rPr>
          <w:sz w:val="28"/>
          <w:szCs w:val="28"/>
        </w:rPr>
        <w:t xml:space="preserve">Размер родительской платы в </w:t>
      </w:r>
      <w:r>
        <w:rPr>
          <w:sz w:val="28"/>
          <w:szCs w:val="28"/>
        </w:rPr>
        <w:t>центрах развития ребенка</w:t>
      </w:r>
      <w:r w:rsidRPr="00B11D05">
        <w:rPr>
          <w:sz w:val="28"/>
          <w:szCs w:val="28"/>
        </w:rPr>
        <w:t>.</w:t>
      </w:r>
    </w:p>
    <w:p w:rsidR="003C2743" w:rsidRPr="00CE7CB2" w:rsidRDefault="003C2743" w:rsidP="00E37881">
      <w:pPr>
        <w:pStyle w:val="a"/>
        <w:jc w:val="both"/>
        <w:rPr>
          <w:sz w:val="28"/>
          <w:szCs w:val="28"/>
        </w:rPr>
      </w:pPr>
    </w:p>
    <w:tbl>
      <w:tblPr>
        <w:tblW w:w="14474" w:type="dxa"/>
        <w:tblInd w:w="-106" w:type="dxa"/>
        <w:tblLayout w:type="fixed"/>
        <w:tblLook w:val="00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3C2743" w:rsidRPr="00CE7CB2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дней работы 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Количество часов работы 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3C2743" w:rsidRPr="00CE7CB2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3C2743" w:rsidRPr="00CE7CB2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</w:tr>
      <w:tr w:rsidR="003C2743" w:rsidRPr="00CE7CB2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</w:tr>
      <w:tr w:rsidR="003C2743" w:rsidRPr="00CE7CB2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CE7CB2" w:rsidRDefault="003C2743" w:rsidP="00CF42E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690656" w:rsidRDefault="003C2743" w:rsidP="00CF42E8">
            <w:pPr>
              <w:jc w:val="center"/>
              <w:rPr>
                <w:color w:val="000000"/>
                <w:sz w:val="20"/>
                <w:szCs w:val="20"/>
              </w:rPr>
            </w:pPr>
            <w:r w:rsidRPr="00690656"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</w:tbl>
    <w:p w:rsidR="003C2743" w:rsidRPr="00BA71C5" w:rsidRDefault="003C2743" w:rsidP="00E37881">
      <w:pPr>
        <w:pStyle w:val="a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</w:t>
      </w:r>
      <w:r w:rsidRPr="00792B25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16018" w:type="dxa"/>
        <w:tblInd w:w="-106" w:type="dxa"/>
        <w:tblLayout w:type="fixed"/>
        <w:tblLook w:val="00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3C2743" w:rsidRPr="0011298A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 xml:space="preserve">Количество дней работы </w:t>
            </w:r>
            <w:r w:rsidRPr="00CE7CB2">
              <w:rPr>
                <w:sz w:val="20"/>
                <w:szCs w:val="20"/>
              </w:rPr>
              <w:t>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 xml:space="preserve">Количество часов работы </w:t>
            </w:r>
            <w:r w:rsidRPr="00CE7CB2">
              <w:rPr>
                <w:sz w:val="20"/>
                <w:szCs w:val="20"/>
              </w:rPr>
              <w:t>дошкольно</w:t>
            </w:r>
            <w:r>
              <w:rPr>
                <w:sz w:val="20"/>
                <w:szCs w:val="20"/>
              </w:rPr>
              <w:t>й</w:t>
            </w:r>
            <w:r w:rsidRPr="00CE7CB2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 xml:space="preserve">й организации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3C2743" w:rsidRPr="0011298A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3C2743" w:rsidRPr="0011298A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3C2743" w:rsidRPr="0011298A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983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956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1151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1398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699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793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2908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2923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2908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3404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1702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3987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1793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4953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3844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4953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2476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3692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1847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3974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4355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2177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11298A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4027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4444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11298A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2014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2222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3C2743" w:rsidRPr="0011298A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11298A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3965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4650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5421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  <w:tr w:rsidR="003C2743" w:rsidRPr="0011298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11298A" w:rsidRDefault="003C2743" w:rsidP="00CF42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2743" w:rsidRPr="0011298A" w:rsidRDefault="003C2743" w:rsidP="00CF42E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2711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2325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743" w:rsidRPr="004813EE" w:rsidRDefault="003C2743" w:rsidP="00CF42E8">
            <w:pPr>
              <w:jc w:val="center"/>
              <w:rPr>
                <w:sz w:val="20"/>
                <w:szCs w:val="20"/>
              </w:rPr>
            </w:pPr>
            <w:r w:rsidRPr="004813EE">
              <w:rPr>
                <w:sz w:val="20"/>
                <w:szCs w:val="20"/>
              </w:rPr>
              <w:t>2711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743" w:rsidRDefault="003C2743" w:rsidP="00CF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3C2743" w:rsidRPr="00CE7CB2" w:rsidRDefault="003C2743" w:rsidP="00E37881">
      <w:pPr>
        <w:pStyle w:val="a"/>
        <w:tabs>
          <w:tab w:val="left" w:pos="1134"/>
        </w:tabs>
        <w:ind w:left="0"/>
        <w:jc w:val="both"/>
        <w:rPr>
          <w:lang w:val="en-US"/>
        </w:rPr>
      </w:pPr>
    </w:p>
    <w:p w:rsidR="003C2743" w:rsidRDefault="003C2743"/>
    <w:sectPr w:rsidR="003C2743" w:rsidSect="00674D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L_Nimb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L_Nimbus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62DFA"/>
    <w:multiLevelType w:val="hybridMultilevel"/>
    <w:tmpl w:val="849021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A0228"/>
    <w:multiLevelType w:val="hybridMultilevel"/>
    <w:tmpl w:val="E7F06C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BC2DDF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6C9"/>
    <w:rsid w:val="0009009A"/>
    <w:rsid w:val="000955B9"/>
    <w:rsid w:val="000A42EC"/>
    <w:rsid w:val="000B06BD"/>
    <w:rsid w:val="000E1F9A"/>
    <w:rsid w:val="0011298A"/>
    <w:rsid w:val="001808FE"/>
    <w:rsid w:val="001B102B"/>
    <w:rsid w:val="001C1612"/>
    <w:rsid w:val="001D53FE"/>
    <w:rsid w:val="00204342"/>
    <w:rsid w:val="002207CB"/>
    <w:rsid w:val="002642C4"/>
    <w:rsid w:val="002B7B1B"/>
    <w:rsid w:val="002C6624"/>
    <w:rsid w:val="002D42D4"/>
    <w:rsid w:val="00361199"/>
    <w:rsid w:val="00373233"/>
    <w:rsid w:val="00383974"/>
    <w:rsid w:val="003C2743"/>
    <w:rsid w:val="00436490"/>
    <w:rsid w:val="004813EE"/>
    <w:rsid w:val="004A521E"/>
    <w:rsid w:val="005331F4"/>
    <w:rsid w:val="0053612C"/>
    <w:rsid w:val="00557BC0"/>
    <w:rsid w:val="005744A1"/>
    <w:rsid w:val="005C03FD"/>
    <w:rsid w:val="00663C4D"/>
    <w:rsid w:val="00667B80"/>
    <w:rsid w:val="00674D3B"/>
    <w:rsid w:val="00690656"/>
    <w:rsid w:val="006F50A1"/>
    <w:rsid w:val="00715959"/>
    <w:rsid w:val="0076608C"/>
    <w:rsid w:val="00792B25"/>
    <w:rsid w:val="007A7D14"/>
    <w:rsid w:val="007E2B30"/>
    <w:rsid w:val="00825DFE"/>
    <w:rsid w:val="00887662"/>
    <w:rsid w:val="008A719F"/>
    <w:rsid w:val="008E11AE"/>
    <w:rsid w:val="009918D6"/>
    <w:rsid w:val="009E41AD"/>
    <w:rsid w:val="009E5DB0"/>
    <w:rsid w:val="00A42F23"/>
    <w:rsid w:val="00AA68E3"/>
    <w:rsid w:val="00AD7088"/>
    <w:rsid w:val="00B02B43"/>
    <w:rsid w:val="00B075A2"/>
    <w:rsid w:val="00B11D05"/>
    <w:rsid w:val="00B41683"/>
    <w:rsid w:val="00B42899"/>
    <w:rsid w:val="00B605AF"/>
    <w:rsid w:val="00BA71C5"/>
    <w:rsid w:val="00C376C9"/>
    <w:rsid w:val="00C76FEE"/>
    <w:rsid w:val="00C92A27"/>
    <w:rsid w:val="00CE7CB2"/>
    <w:rsid w:val="00CF42E8"/>
    <w:rsid w:val="00D05CD7"/>
    <w:rsid w:val="00D16E0E"/>
    <w:rsid w:val="00D45E9A"/>
    <w:rsid w:val="00DE5A61"/>
    <w:rsid w:val="00DE5EAE"/>
    <w:rsid w:val="00DF4512"/>
    <w:rsid w:val="00E37881"/>
    <w:rsid w:val="00E67008"/>
    <w:rsid w:val="00EC4F4C"/>
    <w:rsid w:val="00ED0347"/>
    <w:rsid w:val="00FB0B24"/>
    <w:rsid w:val="00FE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C9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1B102B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42D4"/>
    <w:rPr>
      <w:rFonts w:ascii="Cambria" w:hAnsi="Cambria" w:cs="Cambria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C376C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42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2899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B42899"/>
    <w:pPr>
      <w:ind w:left="720"/>
    </w:pPr>
  </w:style>
  <w:style w:type="paragraph" w:customStyle="1" w:styleId="ConsPlusNormal">
    <w:name w:val="ConsPlusNormal"/>
    <w:uiPriority w:val="99"/>
    <w:rsid w:val="00E3788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">
    <w:name w:val="Абзац списка"/>
    <w:basedOn w:val="Normal"/>
    <w:uiPriority w:val="99"/>
    <w:rsid w:val="00E37881"/>
    <w:pPr>
      <w:ind w:left="720"/>
    </w:pPr>
    <w:rPr>
      <w:rFonts w:eastAsia="Calibri"/>
    </w:rPr>
  </w:style>
  <w:style w:type="character" w:styleId="Hyperlink">
    <w:name w:val="Hyperlink"/>
    <w:basedOn w:val="DefaultParagraphFont"/>
    <w:uiPriority w:val="99"/>
    <w:semiHidden/>
    <w:rsid w:val="00E378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37881"/>
    <w:rPr>
      <w:color w:val="800080"/>
      <w:u w:val="single"/>
    </w:rPr>
  </w:style>
  <w:style w:type="paragraph" w:customStyle="1" w:styleId="xl65">
    <w:name w:val="xl65"/>
    <w:basedOn w:val="Normal"/>
    <w:uiPriority w:val="99"/>
    <w:rsid w:val="00E3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66">
    <w:name w:val="xl66"/>
    <w:basedOn w:val="Normal"/>
    <w:uiPriority w:val="99"/>
    <w:rsid w:val="00E37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67">
    <w:name w:val="xl67"/>
    <w:basedOn w:val="Normal"/>
    <w:uiPriority w:val="99"/>
    <w:rsid w:val="00E378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68">
    <w:name w:val="xl68"/>
    <w:basedOn w:val="Normal"/>
    <w:uiPriority w:val="99"/>
    <w:rsid w:val="00E37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69">
    <w:name w:val="xl69"/>
    <w:basedOn w:val="Normal"/>
    <w:uiPriority w:val="99"/>
    <w:rsid w:val="00E3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0">
    <w:name w:val="xl70"/>
    <w:basedOn w:val="Normal"/>
    <w:uiPriority w:val="99"/>
    <w:rsid w:val="00E37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1">
    <w:name w:val="xl71"/>
    <w:basedOn w:val="Normal"/>
    <w:uiPriority w:val="99"/>
    <w:rsid w:val="00E37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2">
    <w:name w:val="xl72"/>
    <w:basedOn w:val="Normal"/>
    <w:uiPriority w:val="99"/>
    <w:rsid w:val="00E378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3">
    <w:name w:val="xl73"/>
    <w:basedOn w:val="Normal"/>
    <w:uiPriority w:val="99"/>
    <w:rsid w:val="00E37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4">
    <w:name w:val="xl74"/>
    <w:basedOn w:val="Normal"/>
    <w:uiPriority w:val="99"/>
    <w:rsid w:val="00E37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5">
    <w:name w:val="xl75"/>
    <w:basedOn w:val="Normal"/>
    <w:uiPriority w:val="99"/>
    <w:rsid w:val="00E378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6">
    <w:name w:val="xl76"/>
    <w:basedOn w:val="Normal"/>
    <w:uiPriority w:val="99"/>
    <w:rsid w:val="00E37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77">
    <w:name w:val="xl77"/>
    <w:basedOn w:val="Normal"/>
    <w:uiPriority w:val="99"/>
    <w:rsid w:val="00E37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styleId="Header">
    <w:name w:val="header"/>
    <w:basedOn w:val="Normal"/>
    <w:link w:val="HeaderChar1"/>
    <w:uiPriority w:val="99"/>
    <w:semiHidden/>
    <w:rsid w:val="00E37881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624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E37881"/>
    <w:rPr>
      <w:sz w:val="24"/>
      <w:szCs w:val="24"/>
    </w:rPr>
  </w:style>
  <w:style w:type="paragraph" w:styleId="Footer">
    <w:name w:val="footer"/>
    <w:basedOn w:val="Normal"/>
    <w:link w:val="FooterChar1"/>
    <w:uiPriority w:val="99"/>
    <w:semiHidden/>
    <w:rsid w:val="00E37881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6624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E37881"/>
    <w:rPr>
      <w:sz w:val="24"/>
      <w:szCs w:val="24"/>
    </w:rPr>
  </w:style>
  <w:style w:type="character" w:customStyle="1" w:styleId="a0">
    <w:name w:val="Знак Знак"/>
    <w:uiPriority w:val="99"/>
    <w:semiHidden/>
    <w:rsid w:val="00E37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5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18</Pages>
  <Words>3923</Words>
  <Characters>22366</Characters>
  <Application>Microsoft Office Outlook</Application>
  <DocSecurity>0</DocSecurity>
  <Lines>0</Lines>
  <Paragraphs>0</Paragraphs>
  <ScaleCrop>false</ScaleCrop>
  <Company>Балтаси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Резеда Рифовна</cp:lastModifiedBy>
  <cp:revision>12</cp:revision>
  <cp:lastPrinted>2013-09-05T06:55:00Z</cp:lastPrinted>
  <dcterms:created xsi:type="dcterms:W3CDTF">2013-09-04T10:03:00Z</dcterms:created>
  <dcterms:modified xsi:type="dcterms:W3CDTF">2013-10-04T10:20:00Z</dcterms:modified>
</cp:coreProperties>
</file>